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45" w:rsidRDefault="00130B88" w:rsidP="00130B88">
      <w:pPr>
        <w:pStyle w:val="Titolo"/>
      </w:pPr>
      <w:r>
        <w:t xml:space="preserve">Verifica </w:t>
      </w:r>
      <w:r w:rsidRPr="00130B88">
        <w:rPr>
          <w:rStyle w:val="TitoloCarattere"/>
        </w:rPr>
        <w:t>attestazioni</w:t>
      </w:r>
      <w:r w:rsidR="004675F8">
        <w:t xml:space="preserve"> 2017</w:t>
      </w:r>
    </w:p>
    <w:p w:rsidR="004675F8" w:rsidRDefault="004675F8" w:rsidP="004675F8"/>
    <w:p w:rsidR="004675F8" w:rsidRDefault="004675F8" w:rsidP="004675F8">
      <w:r>
        <w:rPr>
          <w:noProof/>
          <w:lang w:eastAsia="it-IT"/>
        </w:rPr>
        <w:drawing>
          <wp:inline distT="0" distB="0" distL="0" distR="0" wp14:anchorId="60CC133B" wp14:editId="02E619A3">
            <wp:extent cx="9072245" cy="51009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4675F8" w:rsidRDefault="004675F8" w:rsidP="004675F8">
      <w:r>
        <w:rPr>
          <w:noProof/>
          <w:lang w:eastAsia="it-IT"/>
        </w:rPr>
        <w:drawing>
          <wp:inline distT="0" distB="0" distL="0" distR="0" wp14:anchorId="7F2B74EC" wp14:editId="63CE516F">
            <wp:extent cx="9072245" cy="51009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4675F8" w:rsidRDefault="004675F8" w:rsidP="004675F8"/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4FF1F080" wp14:editId="639DBC49">
            <wp:extent cx="9072245" cy="510095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76499520" wp14:editId="6E631D18">
            <wp:extent cx="9072245" cy="510095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4675F8" w:rsidRDefault="004675F8" w:rsidP="004675F8"/>
    <w:p w:rsidR="004675F8" w:rsidRDefault="004675F8" w:rsidP="004675F8"/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5F10EFF5" wp14:editId="16FF314B">
            <wp:extent cx="9072245" cy="510095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676ADB0D" wp14:editId="5F614981">
            <wp:extent cx="9072245" cy="510095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02295C9C" wp14:editId="2806BD55">
            <wp:extent cx="9072245" cy="510095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4675F8" w:rsidRDefault="004675F8" w:rsidP="004675F8">
      <w:r>
        <w:rPr>
          <w:noProof/>
          <w:lang w:eastAsia="it-IT"/>
        </w:rPr>
        <w:lastRenderedPageBreak/>
        <w:drawing>
          <wp:inline distT="0" distB="0" distL="0" distR="0" wp14:anchorId="65928296" wp14:editId="1F885A5C">
            <wp:extent cx="9072245" cy="5100955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FE780E" w:rsidRDefault="00FE780E" w:rsidP="004675F8">
      <w:r>
        <w:rPr>
          <w:noProof/>
          <w:lang w:eastAsia="it-IT"/>
        </w:rPr>
        <w:lastRenderedPageBreak/>
        <w:drawing>
          <wp:inline distT="0" distB="0" distL="0" distR="0" wp14:anchorId="07AF9419" wp14:editId="77281F7D">
            <wp:extent cx="9072245" cy="51009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0E" w:rsidRDefault="00FE780E" w:rsidP="004675F8"/>
    <w:p w:rsidR="00FE780E" w:rsidRDefault="00FE780E" w:rsidP="004675F8">
      <w:r>
        <w:rPr>
          <w:noProof/>
          <w:lang w:eastAsia="it-IT"/>
        </w:rPr>
        <w:lastRenderedPageBreak/>
        <w:drawing>
          <wp:inline distT="0" distB="0" distL="0" distR="0" wp14:anchorId="2367C347" wp14:editId="59C0BAD1">
            <wp:extent cx="9072245" cy="5100955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0E" w:rsidRDefault="00FE780E" w:rsidP="004675F8"/>
    <w:p w:rsidR="004675F8" w:rsidRDefault="004675F8" w:rsidP="004675F8"/>
    <w:p w:rsidR="004675F8" w:rsidRDefault="004675F8" w:rsidP="004675F8"/>
    <w:p w:rsidR="00CB145D" w:rsidRDefault="00CB145D" w:rsidP="004675F8"/>
    <w:p w:rsidR="00CB145D" w:rsidRDefault="00CB145D" w:rsidP="004675F8">
      <w:r>
        <w:rPr>
          <w:noProof/>
          <w:lang w:eastAsia="it-IT"/>
        </w:rPr>
        <w:drawing>
          <wp:inline distT="0" distB="0" distL="0" distR="0" wp14:anchorId="088EC11B" wp14:editId="484923B3">
            <wp:extent cx="9072245" cy="5100955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5D" w:rsidRDefault="00CB145D" w:rsidP="004675F8"/>
    <w:p w:rsidR="004675F8" w:rsidRDefault="00EA3903" w:rsidP="004675F8">
      <w:r>
        <w:rPr>
          <w:noProof/>
          <w:lang w:eastAsia="it-IT"/>
        </w:rPr>
        <w:lastRenderedPageBreak/>
        <w:drawing>
          <wp:inline distT="0" distB="0" distL="0" distR="0" wp14:anchorId="5656B17C" wp14:editId="0474CF5F">
            <wp:extent cx="9072245" cy="510095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03" w:rsidRDefault="00EA3903" w:rsidP="004675F8"/>
    <w:p w:rsidR="00EA3903" w:rsidRDefault="004420CD" w:rsidP="004675F8">
      <w:r>
        <w:rPr>
          <w:noProof/>
          <w:lang w:eastAsia="it-IT"/>
        </w:rPr>
        <w:lastRenderedPageBreak/>
        <w:drawing>
          <wp:inline distT="0" distB="0" distL="0" distR="0" wp14:anchorId="2C4DB3D2" wp14:editId="497C5E55">
            <wp:extent cx="9072245" cy="5100955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CD" w:rsidRDefault="004420CD" w:rsidP="004675F8">
      <w:r>
        <w:rPr>
          <w:noProof/>
          <w:lang w:eastAsia="it-IT"/>
        </w:rPr>
        <w:lastRenderedPageBreak/>
        <w:drawing>
          <wp:inline distT="0" distB="0" distL="0" distR="0" wp14:anchorId="001BC37E" wp14:editId="7EE7AC96">
            <wp:extent cx="9072245" cy="5100955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CD" w:rsidRDefault="004420CD" w:rsidP="004675F8"/>
    <w:p w:rsidR="004420CD" w:rsidRDefault="004420CD" w:rsidP="004675F8"/>
    <w:p w:rsidR="00EA3903" w:rsidRDefault="00EA3903" w:rsidP="004675F8"/>
    <w:p w:rsidR="004675F8" w:rsidRDefault="004420CD" w:rsidP="004675F8">
      <w:r>
        <w:rPr>
          <w:noProof/>
          <w:lang w:eastAsia="it-IT"/>
        </w:rPr>
        <w:lastRenderedPageBreak/>
        <w:drawing>
          <wp:inline distT="0" distB="0" distL="0" distR="0" wp14:anchorId="645847D0" wp14:editId="718985B4">
            <wp:extent cx="9072245" cy="5100955"/>
            <wp:effectExtent l="0" t="0" r="0" b="44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CD" w:rsidRDefault="004420CD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4A7F6D7E" wp14:editId="3D2267E2">
            <wp:extent cx="9072245" cy="5100955"/>
            <wp:effectExtent l="0" t="0" r="0" b="44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2E" w:rsidRDefault="00DA4B2E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36242F92" wp14:editId="498AEA36">
            <wp:extent cx="9072245" cy="5100955"/>
            <wp:effectExtent l="0" t="0" r="0" b="444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72BC8D79" wp14:editId="193E313D">
            <wp:extent cx="9072245" cy="5100955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36F0A38A" wp14:editId="6EBE9796">
            <wp:extent cx="9072245" cy="5100955"/>
            <wp:effectExtent l="0" t="0" r="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6A7D7AB1" wp14:editId="2657F310">
            <wp:extent cx="9072245" cy="5100955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F8" w:rsidRDefault="004675F8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0EF7E4FA" wp14:editId="208C9E68">
            <wp:extent cx="9072245" cy="5100955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2E" w:rsidRDefault="00DA4B2E" w:rsidP="004675F8"/>
    <w:p w:rsidR="00DA4B2E" w:rsidRDefault="00DA4B2E" w:rsidP="004675F8">
      <w:r>
        <w:rPr>
          <w:noProof/>
          <w:lang w:eastAsia="it-IT"/>
        </w:rPr>
        <w:lastRenderedPageBreak/>
        <w:drawing>
          <wp:inline distT="0" distB="0" distL="0" distR="0" wp14:anchorId="5022977C" wp14:editId="767D91F8">
            <wp:extent cx="9072245" cy="510095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2E" w:rsidRDefault="00DA4B2E" w:rsidP="004675F8"/>
    <w:p w:rsidR="00555BB1" w:rsidRDefault="00555BB1" w:rsidP="004675F8">
      <w:r>
        <w:rPr>
          <w:noProof/>
          <w:lang w:eastAsia="it-IT"/>
        </w:rPr>
        <w:lastRenderedPageBreak/>
        <w:drawing>
          <wp:inline distT="0" distB="0" distL="0" distR="0" wp14:anchorId="46BFF332" wp14:editId="748B8249">
            <wp:extent cx="9072245" cy="5100955"/>
            <wp:effectExtent l="0" t="0" r="0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B1" w:rsidRDefault="00555BB1" w:rsidP="004675F8">
      <w:r>
        <w:rPr>
          <w:noProof/>
          <w:lang w:eastAsia="it-IT"/>
        </w:rPr>
        <w:lastRenderedPageBreak/>
        <w:drawing>
          <wp:inline distT="0" distB="0" distL="0" distR="0" wp14:anchorId="62F40D2D" wp14:editId="72DB9001">
            <wp:extent cx="9072245" cy="5100955"/>
            <wp:effectExtent l="0" t="0" r="0" b="444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B1" w:rsidRDefault="002F1ADF" w:rsidP="004675F8">
      <w:r>
        <w:rPr>
          <w:noProof/>
          <w:lang w:eastAsia="it-IT"/>
        </w:rPr>
        <w:lastRenderedPageBreak/>
        <w:drawing>
          <wp:inline distT="0" distB="0" distL="0" distR="0" wp14:anchorId="2360940A" wp14:editId="462BB825">
            <wp:extent cx="9072245" cy="5100955"/>
            <wp:effectExtent l="0" t="0" r="0" b="444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DF" w:rsidRDefault="002F1ADF" w:rsidP="004675F8"/>
    <w:p w:rsidR="004675F8" w:rsidRPr="004675F8" w:rsidRDefault="004675F8" w:rsidP="004675F8"/>
    <w:p w:rsidR="00435058" w:rsidRDefault="00435058">
      <w:bookmarkStart w:id="0" w:name="_GoBack"/>
      <w:bookmarkEnd w:id="0"/>
    </w:p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7C5618E8" wp14:editId="4D5BD347">
            <wp:extent cx="9072245" cy="5100955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0276572D" wp14:editId="1C6029F5">
            <wp:extent cx="9072245" cy="5100955"/>
            <wp:effectExtent l="0" t="0" r="0" b="444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9F7C48" w:rsidRDefault="009F7C48"/>
    <w:p w:rsidR="00435058" w:rsidRDefault="009F7C48">
      <w:r>
        <w:rPr>
          <w:noProof/>
          <w:lang w:eastAsia="it-IT"/>
        </w:rPr>
        <w:lastRenderedPageBreak/>
        <w:drawing>
          <wp:inline distT="0" distB="0" distL="0" distR="0" wp14:anchorId="6D37589E" wp14:editId="5425845B">
            <wp:extent cx="9072245" cy="5100955"/>
            <wp:effectExtent l="0" t="0" r="0" b="444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2C2F44CC" wp14:editId="298D6251">
            <wp:extent cx="9072245" cy="5100955"/>
            <wp:effectExtent l="0" t="0" r="0" b="444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0D450BCD" wp14:editId="492C9BD2">
            <wp:extent cx="9072245" cy="5100955"/>
            <wp:effectExtent l="0" t="0" r="0" b="444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9F7C48" w:rsidRDefault="009F7C48"/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56F4C193" wp14:editId="5599A2E2">
            <wp:extent cx="9072245" cy="5100955"/>
            <wp:effectExtent l="0" t="0" r="0" b="444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576DB532" wp14:editId="1FD1F2DA">
            <wp:extent cx="9072245" cy="5100955"/>
            <wp:effectExtent l="0" t="0" r="0" b="444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36A6F7A5" wp14:editId="48A1B1FC">
            <wp:extent cx="9072245" cy="5100955"/>
            <wp:effectExtent l="0" t="0" r="0" b="444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9F7C48" w:rsidRDefault="009F7C48">
      <w:r>
        <w:rPr>
          <w:noProof/>
          <w:lang w:eastAsia="it-IT"/>
        </w:rPr>
        <w:lastRenderedPageBreak/>
        <w:drawing>
          <wp:inline distT="0" distB="0" distL="0" distR="0" wp14:anchorId="13A84C5E" wp14:editId="6686A1E1">
            <wp:extent cx="9072245" cy="5100955"/>
            <wp:effectExtent l="0" t="0" r="0" b="44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FC6CB0" w:rsidRDefault="00FC6CB0">
      <w:r>
        <w:rPr>
          <w:noProof/>
          <w:lang w:eastAsia="it-IT"/>
        </w:rPr>
        <w:lastRenderedPageBreak/>
        <w:drawing>
          <wp:inline distT="0" distB="0" distL="0" distR="0" wp14:anchorId="3243D0E9" wp14:editId="1F992FAA">
            <wp:extent cx="9072245" cy="5100955"/>
            <wp:effectExtent l="0" t="0" r="0" b="444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B0" w:rsidRDefault="00FC6CB0"/>
    <w:p w:rsidR="00FC6CB0" w:rsidRDefault="00FC6CB0">
      <w:r>
        <w:rPr>
          <w:noProof/>
          <w:lang w:eastAsia="it-IT"/>
        </w:rPr>
        <w:lastRenderedPageBreak/>
        <w:drawing>
          <wp:inline distT="0" distB="0" distL="0" distR="0" wp14:anchorId="1F5D3455" wp14:editId="62CD0B55">
            <wp:extent cx="9072245" cy="5100955"/>
            <wp:effectExtent l="0" t="0" r="0" b="444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B0" w:rsidRDefault="00FC6CB0"/>
    <w:p w:rsidR="00FC6CB0" w:rsidRDefault="00FC6CB0">
      <w:r>
        <w:rPr>
          <w:noProof/>
          <w:lang w:eastAsia="it-IT"/>
        </w:rPr>
        <w:lastRenderedPageBreak/>
        <w:drawing>
          <wp:inline distT="0" distB="0" distL="0" distR="0" wp14:anchorId="46641032" wp14:editId="7077E241">
            <wp:extent cx="9072245" cy="5100955"/>
            <wp:effectExtent l="0" t="0" r="0" b="444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48" w:rsidRDefault="009F7C48"/>
    <w:p w:rsidR="009F7C48" w:rsidRDefault="009F7C48"/>
    <w:sectPr w:rsidR="009F7C48" w:rsidSect="00435058">
      <w:footerReference w:type="default" r:id="rId44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FB8" w:rsidRDefault="00757FB8" w:rsidP="00757FB8">
      <w:pPr>
        <w:spacing w:after="0" w:line="240" w:lineRule="auto"/>
      </w:pPr>
      <w:r>
        <w:separator/>
      </w:r>
    </w:p>
  </w:endnote>
  <w:endnote w:type="continuationSeparator" w:id="0">
    <w:p w:rsidR="00757FB8" w:rsidRDefault="00757FB8" w:rsidP="0075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040520"/>
      <w:docPartObj>
        <w:docPartGallery w:val="Page Numbers (Bottom of Page)"/>
        <w:docPartUnique/>
      </w:docPartObj>
    </w:sdtPr>
    <w:sdtContent>
      <w:p w:rsidR="00757FB8" w:rsidRDefault="00757FB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:rsidR="00757FB8" w:rsidRDefault="00757FB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FB8" w:rsidRDefault="00757FB8" w:rsidP="00757FB8">
      <w:pPr>
        <w:spacing w:after="0" w:line="240" w:lineRule="auto"/>
      </w:pPr>
      <w:r>
        <w:separator/>
      </w:r>
    </w:p>
  </w:footnote>
  <w:footnote w:type="continuationSeparator" w:id="0">
    <w:p w:rsidR="00757FB8" w:rsidRDefault="00757FB8" w:rsidP="00757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88"/>
    <w:rsid w:val="00130B88"/>
    <w:rsid w:val="002F1ADF"/>
    <w:rsid w:val="00435058"/>
    <w:rsid w:val="004420CD"/>
    <w:rsid w:val="00456DBD"/>
    <w:rsid w:val="004675F8"/>
    <w:rsid w:val="00555BB1"/>
    <w:rsid w:val="00757FB8"/>
    <w:rsid w:val="007641F6"/>
    <w:rsid w:val="00843F41"/>
    <w:rsid w:val="008E3B1B"/>
    <w:rsid w:val="009F7C48"/>
    <w:rsid w:val="00B7535C"/>
    <w:rsid w:val="00CB145D"/>
    <w:rsid w:val="00D1065A"/>
    <w:rsid w:val="00DA4B2E"/>
    <w:rsid w:val="00EA3903"/>
    <w:rsid w:val="00FC6CB0"/>
    <w:rsid w:val="00FE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30B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30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7F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57F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7FB8"/>
  </w:style>
  <w:style w:type="paragraph" w:styleId="Pidipagina">
    <w:name w:val="footer"/>
    <w:basedOn w:val="Normale"/>
    <w:link w:val="PidipaginaCarattere"/>
    <w:uiPriority w:val="99"/>
    <w:unhideWhenUsed/>
    <w:rsid w:val="00757F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7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30B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30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7F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57F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7FB8"/>
  </w:style>
  <w:style w:type="paragraph" w:styleId="Pidipagina">
    <w:name w:val="footer"/>
    <w:basedOn w:val="Normale"/>
    <w:link w:val="PidipaginaCarattere"/>
    <w:uiPriority w:val="99"/>
    <w:unhideWhenUsed/>
    <w:rsid w:val="00757F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F1D5A131</Template>
  <TotalTime>2</TotalTime>
  <Pages>37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loiudice</dc:creator>
  <cp:keywords/>
  <dc:description/>
  <cp:lastModifiedBy>Malucelli Lara</cp:lastModifiedBy>
  <cp:revision>3</cp:revision>
  <dcterms:created xsi:type="dcterms:W3CDTF">2017-03-30T10:29:00Z</dcterms:created>
  <dcterms:modified xsi:type="dcterms:W3CDTF">2017-03-30T12:56:00Z</dcterms:modified>
</cp:coreProperties>
</file>