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7EB" w:rsidRDefault="00BE57EB">
      <w:bookmarkStart w:id="0" w:name="_GoBack"/>
      <w:bookmarkEnd w:id="0"/>
    </w:p>
    <w:p w:rsidR="00FF215C" w:rsidRDefault="00FF215C"/>
    <w:p w:rsidR="00FF215C" w:rsidRDefault="00FF215C">
      <w:r>
        <w:rPr>
          <w:noProof/>
          <w:lang w:eastAsia="it-IT"/>
        </w:rPr>
        <w:drawing>
          <wp:inline distT="0" distB="0" distL="0" distR="0" wp14:anchorId="546B79CB" wp14:editId="3A2C44A0">
            <wp:extent cx="9072245" cy="510095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15C" w:rsidRDefault="00FF215C"/>
    <w:p w:rsidR="00FF215C" w:rsidRDefault="00FF215C"/>
    <w:p w:rsidR="00FF215C" w:rsidRDefault="00FF215C">
      <w:r>
        <w:rPr>
          <w:noProof/>
          <w:lang w:eastAsia="it-IT"/>
        </w:rPr>
        <w:drawing>
          <wp:inline distT="0" distB="0" distL="0" distR="0" wp14:anchorId="4F518CD5" wp14:editId="0694B800">
            <wp:extent cx="9072245" cy="5100955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15C" w:rsidRDefault="00FF215C"/>
    <w:p w:rsidR="00FF215C" w:rsidRDefault="00FF215C"/>
    <w:p w:rsidR="00FF215C" w:rsidRDefault="00FF215C"/>
    <w:p w:rsidR="00FF215C" w:rsidRDefault="00FF215C">
      <w:r>
        <w:rPr>
          <w:noProof/>
          <w:lang w:eastAsia="it-IT"/>
        </w:rPr>
        <w:drawing>
          <wp:inline distT="0" distB="0" distL="0" distR="0" wp14:anchorId="12638BB4" wp14:editId="0FF3389C">
            <wp:extent cx="9072245" cy="5100955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15C" w:rsidRDefault="00FF215C"/>
    <w:p w:rsidR="00FF215C" w:rsidRDefault="00FF215C"/>
    <w:p w:rsidR="00FF215C" w:rsidRDefault="00FF215C">
      <w:r>
        <w:rPr>
          <w:noProof/>
          <w:lang w:eastAsia="it-IT"/>
        </w:rPr>
        <w:lastRenderedPageBreak/>
        <w:drawing>
          <wp:inline distT="0" distB="0" distL="0" distR="0" wp14:anchorId="00CF5F57" wp14:editId="2E893598">
            <wp:extent cx="9072245" cy="5100955"/>
            <wp:effectExtent l="0" t="0" r="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77" w:rsidRDefault="00E12177"/>
    <w:p w:rsidR="00E12177" w:rsidRDefault="00E12177"/>
    <w:p w:rsidR="00E12177" w:rsidRDefault="00E12177"/>
    <w:p w:rsidR="00E12177" w:rsidRDefault="00E12177">
      <w:r>
        <w:rPr>
          <w:noProof/>
          <w:lang w:eastAsia="it-IT"/>
        </w:rPr>
        <w:lastRenderedPageBreak/>
        <w:drawing>
          <wp:inline distT="0" distB="0" distL="0" distR="0" wp14:anchorId="60D9C968" wp14:editId="1E10812C">
            <wp:extent cx="9072245" cy="5100955"/>
            <wp:effectExtent l="0" t="0" r="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77" w:rsidRDefault="00E12177"/>
    <w:p w:rsidR="00E12177" w:rsidRDefault="00E12177"/>
    <w:p w:rsidR="00E12177" w:rsidRDefault="00E12177"/>
    <w:p w:rsidR="00E12177" w:rsidRDefault="00E12177"/>
    <w:p w:rsidR="00E12177" w:rsidRDefault="00E12177"/>
    <w:p w:rsidR="00A6222C" w:rsidRDefault="00A6222C">
      <w:r>
        <w:rPr>
          <w:noProof/>
          <w:lang w:eastAsia="it-IT"/>
        </w:rPr>
        <w:drawing>
          <wp:inline distT="0" distB="0" distL="0" distR="0" wp14:anchorId="74EB3DF8" wp14:editId="7C292E34">
            <wp:extent cx="9072245" cy="5100955"/>
            <wp:effectExtent l="0" t="0" r="0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22C" w:rsidRDefault="00A6222C"/>
    <w:p w:rsidR="00320D9A" w:rsidRDefault="00320D9A"/>
    <w:p w:rsidR="00320D9A" w:rsidRDefault="00E2410E">
      <w:r>
        <w:rPr>
          <w:noProof/>
          <w:lang w:eastAsia="it-IT"/>
        </w:rPr>
        <w:drawing>
          <wp:inline distT="0" distB="0" distL="0" distR="0" wp14:anchorId="400F2111" wp14:editId="504C85C1">
            <wp:extent cx="9072245" cy="5100955"/>
            <wp:effectExtent l="0" t="0" r="0" b="444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22C" w:rsidRDefault="00D57B5A">
      <w:r>
        <w:rPr>
          <w:noProof/>
          <w:lang w:eastAsia="it-IT"/>
        </w:rPr>
        <w:lastRenderedPageBreak/>
        <w:drawing>
          <wp:inline distT="0" distB="0" distL="0" distR="0" wp14:anchorId="5DAACAEA" wp14:editId="2440A5B9">
            <wp:extent cx="9072245" cy="5100955"/>
            <wp:effectExtent l="0" t="0" r="0" b="444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267" w:rsidRDefault="00922267"/>
    <w:p w:rsidR="00922267" w:rsidRDefault="00922267"/>
    <w:p w:rsidR="00922267" w:rsidRDefault="00922267"/>
    <w:p w:rsidR="00922267" w:rsidRDefault="00922267"/>
    <w:p w:rsidR="00922267" w:rsidRDefault="00922267">
      <w:r>
        <w:rPr>
          <w:noProof/>
          <w:lang w:eastAsia="it-IT"/>
        </w:rPr>
        <w:drawing>
          <wp:inline distT="0" distB="0" distL="0" distR="0" wp14:anchorId="29A91125" wp14:editId="1C8E8E03">
            <wp:extent cx="9072245" cy="5100955"/>
            <wp:effectExtent l="0" t="0" r="0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53" w:rsidRDefault="00402053"/>
    <w:p w:rsidR="00402053" w:rsidRDefault="00402053"/>
    <w:p w:rsidR="00402053" w:rsidRDefault="00402053"/>
    <w:p w:rsidR="00402053" w:rsidRDefault="00402053">
      <w:r>
        <w:rPr>
          <w:noProof/>
          <w:lang w:eastAsia="it-IT"/>
        </w:rPr>
        <w:drawing>
          <wp:inline distT="0" distB="0" distL="0" distR="0" wp14:anchorId="38C3C32F" wp14:editId="231A7188">
            <wp:extent cx="9072245" cy="5100955"/>
            <wp:effectExtent l="0" t="0" r="0" b="444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267" w:rsidRDefault="00922267"/>
    <w:p w:rsidR="00922267" w:rsidRDefault="00922267"/>
    <w:p w:rsidR="00922267" w:rsidRDefault="00C94D18">
      <w:r>
        <w:rPr>
          <w:noProof/>
          <w:lang w:eastAsia="it-IT"/>
        </w:rPr>
        <w:lastRenderedPageBreak/>
        <w:drawing>
          <wp:inline distT="0" distB="0" distL="0" distR="0" wp14:anchorId="5F04677E" wp14:editId="78CCF634">
            <wp:extent cx="9072245" cy="5100955"/>
            <wp:effectExtent l="0" t="0" r="0" b="444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267" w:rsidRDefault="00922267"/>
    <w:p w:rsidR="008C49F9" w:rsidRDefault="008C49F9"/>
    <w:p w:rsidR="008C49F9" w:rsidRDefault="008C49F9"/>
    <w:p w:rsidR="008C49F9" w:rsidRDefault="008C49F9">
      <w:r>
        <w:rPr>
          <w:noProof/>
          <w:lang w:eastAsia="it-IT"/>
        </w:rPr>
        <w:drawing>
          <wp:inline distT="0" distB="0" distL="0" distR="0" wp14:anchorId="221180C5" wp14:editId="44EE0FC9">
            <wp:extent cx="9072245" cy="5100955"/>
            <wp:effectExtent l="0" t="0" r="0" b="444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267" w:rsidRDefault="00922267"/>
    <w:p w:rsidR="00922267" w:rsidRDefault="00922267"/>
    <w:p w:rsidR="002D54CD" w:rsidRDefault="002D54CD"/>
    <w:p w:rsidR="002D54CD" w:rsidRDefault="002D54CD">
      <w:r>
        <w:rPr>
          <w:noProof/>
          <w:lang w:eastAsia="it-IT"/>
        </w:rPr>
        <w:drawing>
          <wp:inline distT="0" distB="0" distL="0" distR="0" wp14:anchorId="75005107" wp14:editId="221B98EA">
            <wp:extent cx="9072245" cy="5100955"/>
            <wp:effectExtent l="0" t="0" r="0" b="444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4CD" w:rsidRDefault="002D54CD"/>
    <w:p w:rsidR="004A68E0" w:rsidRDefault="004A68E0"/>
    <w:p w:rsidR="004A68E0" w:rsidRDefault="004A68E0"/>
    <w:p w:rsidR="004A68E0" w:rsidRDefault="004A68E0">
      <w:r>
        <w:rPr>
          <w:noProof/>
          <w:lang w:eastAsia="it-IT"/>
        </w:rPr>
        <w:drawing>
          <wp:inline distT="0" distB="0" distL="0" distR="0" wp14:anchorId="6AF45FAC" wp14:editId="448CE88C">
            <wp:extent cx="9072245" cy="5100955"/>
            <wp:effectExtent l="0" t="0" r="0" b="444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4CD" w:rsidRDefault="002D54CD"/>
    <w:p w:rsidR="00E42F53" w:rsidRDefault="00E42F53"/>
    <w:p w:rsidR="00E42F53" w:rsidRDefault="00E42F53"/>
    <w:p w:rsidR="00E42F53" w:rsidRDefault="00887D81">
      <w:r>
        <w:rPr>
          <w:noProof/>
          <w:lang w:eastAsia="it-IT"/>
        </w:rPr>
        <w:drawing>
          <wp:inline distT="0" distB="0" distL="0" distR="0" wp14:anchorId="22BF4D4C" wp14:editId="1F98F9AD">
            <wp:extent cx="9072245" cy="5100955"/>
            <wp:effectExtent l="0" t="0" r="0" b="444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81" w:rsidRDefault="00887D81"/>
    <w:p w:rsidR="00887D81" w:rsidRDefault="00887D81"/>
    <w:p w:rsidR="00887D81" w:rsidRDefault="00887D81"/>
    <w:p w:rsidR="00887D81" w:rsidRDefault="00887D81"/>
    <w:p w:rsidR="00FF1180" w:rsidRDefault="00FF1180">
      <w:r>
        <w:rPr>
          <w:noProof/>
          <w:lang w:eastAsia="it-IT"/>
        </w:rPr>
        <w:drawing>
          <wp:inline distT="0" distB="0" distL="0" distR="0" wp14:anchorId="506533DF" wp14:editId="6B8AC141">
            <wp:extent cx="9072245" cy="5100955"/>
            <wp:effectExtent l="0" t="0" r="0" b="444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80" w:rsidRDefault="00FF1180"/>
    <w:p w:rsidR="002D54CD" w:rsidRDefault="002D54CD"/>
    <w:p w:rsidR="00EF4090" w:rsidRDefault="00EF4090"/>
    <w:p w:rsidR="00EF4090" w:rsidRDefault="00EF4090">
      <w:r>
        <w:rPr>
          <w:noProof/>
          <w:lang w:eastAsia="it-IT"/>
        </w:rPr>
        <w:drawing>
          <wp:inline distT="0" distB="0" distL="0" distR="0" wp14:anchorId="11A9B318" wp14:editId="1723B6FD">
            <wp:extent cx="9072245" cy="5100955"/>
            <wp:effectExtent l="0" t="0" r="0" b="444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90" w:rsidRDefault="00EF4090"/>
    <w:p w:rsidR="00EF4090" w:rsidRDefault="00EF4090"/>
    <w:p w:rsidR="00EF4090" w:rsidRDefault="00192642">
      <w:r>
        <w:rPr>
          <w:noProof/>
          <w:lang w:eastAsia="it-IT"/>
        </w:rPr>
        <w:drawing>
          <wp:inline distT="0" distB="0" distL="0" distR="0" wp14:anchorId="65FBEBF6" wp14:editId="2BEB1933">
            <wp:extent cx="9072245" cy="5100955"/>
            <wp:effectExtent l="0" t="0" r="0" b="444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42" w:rsidRDefault="00192642"/>
    <w:p w:rsidR="00767218" w:rsidRDefault="00767218"/>
    <w:p w:rsidR="00767218" w:rsidRDefault="00767218"/>
    <w:p w:rsidR="00767218" w:rsidRDefault="00767218">
      <w:r>
        <w:rPr>
          <w:noProof/>
          <w:lang w:eastAsia="it-IT"/>
        </w:rPr>
        <w:drawing>
          <wp:inline distT="0" distB="0" distL="0" distR="0" wp14:anchorId="2E1167B6" wp14:editId="2F0FA5ED">
            <wp:extent cx="9072245" cy="5100955"/>
            <wp:effectExtent l="0" t="0" r="0" b="444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18" w:rsidRDefault="00767218"/>
    <w:p w:rsidR="00767218" w:rsidRDefault="00767218"/>
    <w:p w:rsidR="00767218" w:rsidRDefault="00767218"/>
    <w:p w:rsidR="00767218" w:rsidRDefault="009748C0">
      <w:r>
        <w:rPr>
          <w:noProof/>
          <w:lang w:eastAsia="it-IT"/>
        </w:rPr>
        <w:drawing>
          <wp:inline distT="0" distB="0" distL="0" distR="0" wp14:anchorId="2F9DC4DC" wp14:editId="6114D5AE">
            <wp:extent cx="9072245" cy="5100955"/>
            <wp:effectExtent l="0" t="0" r="0" b="444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18" w:rsidRDefault="00CE485B">
      <w:r>
        <w:rPr>
          <w:noProof/>
          <w:lang w:eastAsia="it-IT"/>
        </w:rPr>
        <w:drawing>
          <wp:inline distT="0" distB="0" distL="0" distR="0" wp14:anchorId="192DF45D" wp14:editId="4E293C5A">
            <wp:extent cx="9072245" cy="5100955"/>
            <wp:effectExtent l="0" t="0" r="0" b="444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010" w:rsidRDefault="00B77010"/>
    <w:p w:rsidR="00B77010" w:rsidRDefault="0092281D">
      <w:r>
        <w:rPr>
          <w:noProof/>
          <w:lang w:eastAsia="it-IT"/>
        </w:rPr>
        <w:drawing>
          <wp:inline distT="0" distB="0" distL="0" distR="0" wp14:anchorId="14001136" wp14:editId="63B0481B">
            <wp:extent cx="9072245" cy="5100955"/>
            <wp:effectExtent l="0" t="0" r="0" b="444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010" w:rsidRDefault="00E74F25">
      <w:r>
        <w:rPr>
          <w:noProof/>
          <w:lang w:eastAsia="it-IT"/>
        </w:rPr>
        <w:drawing>
          <wp:inline distT="0" distB="0" distL="0" distR="0" wp14:anchorId="346EA485" wp14:editId="0C816F3E">
            <wp:extent cx="9072245" cy="5100955"/>
            <wp:effectExtent l="0" t="0" r="0" b="444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F25" w:rsidRDefault="00E74F25"/>
    <w:p w:rsidR="00E74F25" w:rsidRDefault="00E74F25"/>
    <w:p w:rsidR="00E74F25" w:rsidRDefault="00E74F25"/>
    <w:p w:rsidR="00E74F25" w:rsidRDefault="00E74F25"/>
    <w:p w:rsidR="00E74F25" w:rsidRDefault="00875FCE">
      <w:r>
        <w:rPr>
          <w:noProof/>
          <w:lang w:eastAsia="it-IT"/>
        </w:rPr>
        <w:drawing>
          <wp:inline distT="0" distB="0" distL="0" distR="0" wp14:anchorId="25A92D00" wp14:editId="15450462">
            <wp:extent cx="9072245" cy="5100955"/>
            <wp:effectExtent l="0" t="0" r="0" b="444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FCE" w:rsidRDefault="00875FCE"/>
    <w:p w:rsidR="00875FCE" w:rsidRDefault="00875FCE"/>
    <w:p w:rsidR="00875FCE" w:rsidRDefault="00B81724">
      <w:r>
        <w:rPr>
          <w:noProof/>
          <w:lang w:eastAsia="it-IT"/>
        </w:rPr>
        <w:drawing>
          <wp:inline distT="0" distB="0" distL="0" distR="0" wp14:anchorId="51F549D8" wp14:editId="08C9A626">
            <wp:extent cx="9072245" cy="5100955"/>
            <wp:effectExtent l="0" t="0" r="0" b="444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724" w:rsidRDefault="00B81724"/>
    <w:p w:rsidR="00B81724" w:rsidRDefault="00B81724"/>
    <w:p w:rsidR="00B81724" w:rsidRDefault="00B81724"/>
    <w:p w:rsidR="00B81724" w:rsidRDefault="009B5BB4">
      <w:r>
        <w:rPr>
          <w:noProof/>
          <w:lang w:eastAsia="it-IT"/>
        </w:rPr>
        <w:drawing>
          <wp:inline distT="0" distB="0" distL="0" distR="0" wp14:anchorId="2C1FE9F0" wp14:editId="0D84FA59">
            <wp:extent cx="9072245" cy="5100955"/>
            <wp:effectExtent l="0" t="0" r="0" b="444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84" w:rsidRDefault="00EB1984"/>
    <w:p w:rsidR="00EB1984" w:rsidRDefault="00EB1984"/>
    <w:p w:rsidR="00EB1984" w:rsidRDefault="00EB1984"/>
    <w:p w:rsidR="00EB1984" w:rsidRDefault="00D142FA">
      <w:r>
        <w:rPr>
          <w:noProof/>
          <w:lang w:eastAsia="it-IT"/>
        </w:rPr>
        <w:drawing>
          <wp:inline distT="0" distB="0" distL="0" distR="0" wp14:anchorId="7D2912F0" wp14:editId="629A6991">
            <wp:extent cx="9072245" cy="5100955"/>
            <wp:effectExtent l="0" t="0" r="0" b="444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3DD" w:rsidRDefault="00F113DD"/>
    <w:p w:rsidR="00F113DD" w:rsidRDefault="00F113DD"/>
    <w:p w:rsidR="00F113DD" w:rsidRDefault="00F113DD"/>
    <w:p w:rsidR="00F113DD" w:rsidRDefault="001A5B30">
      <w:r>
        <w:rPr>
          <w:noProof/>
          <w:lang w:eastAsia="it-IT"/>
        </w:rPr>
        <w:drawing>
          <wp:inline distT="0" distB="0" distL="0" distR="0" wp14:anchorId="74C64DF1" wp14:editId="2985476F">
            <wp:extent cx="9072245" cy="5100955"/>
            <wp:effectExtent l="0" t="0" r="0" b="444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BA" w:rsidRDefault="00CE3BBA"/>
    <w:p w:rsidR="00CE3BBA" w:rsidRDefault="00CE3BBA"/>
    <w:p w:rsidR="00CE3BBA" w:rsidRDefault="00CE3BBA"/>
    <w:p w:rsidR="005756BB" w:rsidRDefault="005756BB"/>
    <w:p w:rsidR="005756BB" w:rsidRDefault="005756BB">
      <w:r>
        <w:rPr>
          <w:noProof/>
          <w:lang w:eastAsia="it-IT"/>
        </w:rPr>
        <w:drawing>
          <wp:inline distT="0" distB="0" distL="0" distR="0" wp14:anchorId="590AE5ED" wp14:editId="7078E45F">
            <wp:extent cx="9072245" cy="5100955"/>
            <wp:effectExtent l="0" t="0" r="0" b="444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6BB" w:rsidRDefault="005756BB"/>
    <w:p w:rsidR="005756BB" w:rsidRDefault="005756BB"/>
    <w:p w:rsidR="005756BB" w:rsidRDefault="005756BB"/>
    <w:p w:rsidR="005756BB" w:rsidRDefault="00835995">
      <w:r>
        <w:rPr>
          <w:noProof/>
          <w:lang w:eastAsia="it-IT"/>
        </w:rPr>
        <w:drawing>
          <wp:inline distT="0" distB="0" distL="0" distR="0" wp14:anchorId="00277AAB" wp14:editId="319F6167">
            <wp:extent cx="9072245" cy="5100955"/>
            <wp:effectExtent l="0" t="0" r="0" b="444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995" w:rsidRDefault="00835995"/>
    <w:p w:rsidR="00835995" w:rsidRDefault="00835995"/>
    <w:p w:rsidR="00835995" w:rsidRDefault="00835995"/>
    <w:p w:rsidR="00835995" w:rsidRDefault="00D423C8">
      <w:r>
        <w:rPr>
          <w:noProof/>
          <w:lang w:eastAsia="it-IT"/>
        </w:rPr>
        <w:drawing>
          <wp:inline distT="0" distB="0" distL="0" distR="0" wp14:anchorId="3B85BCD5" wp14:editId="13AF1421">
            <wp:extent cx="9072245" cy="5100955"/>
            <wp:effectExtent l="0" t="0" r="0" b="444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FEF" w:rsidRDefault="007C1FEF"/>
    <w:p w:rsidR="007C1FEF" w:rsidRDefault="007C1FEF"/>
    <w:sectPr w:rsidR="007C1FEF" w:rsidSect="00FF215C">
      <w:footerReference w:type="default" r:id="rId38"/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BA9" w:rsidRDefault="00EC7BA9" w:rsidP="00EC7BA9">
      <w:pPr>
        <w:spacing w:after="0" w:line="240" w:lineRule="auto"/>
      </w:pPr>
      <w:r>
        <w:separator/>
      </w:r>
    </w:p>
  </w:endnote>
  <w:endnote w:type="continuationSeparator" w:id="0">
    <w:p w:rsidR="00EC7BA9" w:rsidRDefault="00EC7BA9" w:rsidP="00EC7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2053248"/>
      <w:docPartObj>
        <w:docPartGallery w:val="Page Numbers (Bottom of Page)"/>
        <w:docPartUnique/>
      </w:docPartObj>
    </w:sdtPr>
    <w:sdtContent>
      <w:p w:rsidR="00EC7BA9" w:rsidRDefault="00EC7BA9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5C12">
          <w:rPr>
            <w:noProof/>
          </w:rPr>
          <w:t>9</w:t>
        </w:r>
        <w:r>
          <w:fldChar w:fldCharType="end"/>
        </w:r>
      </w:p>
    </w:sdtContent>
  </w:sdt>
  <w:p w:rsidR="00EC7BA9" w:rsidRDefault="00EC7BA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BA9" w:rsidRDefault="00EC7BA9" w:rsidP="00EC7BA9">
      <w:pPr>
        <w:spacing w:after="0" w:line="240" w:lineRule="auto"/>
      </w:pPr>
      <w:r>
        <w:separator/>
      </w:r>
    </w:p>
  </w:footnote>
  <w:footnote w:type="continuationSeparator" w:id="0">
    <w:p w:rsidR="00EC7BA9" w:rsidRDefault="00EC7BA9" w:rsidP="00EC7B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15C"/>
    <w:rsid w:val="00025C12"/>
    <w:rsid w:val="00192642"/>
    <w:rsid w:val="001A5B30"/>
    <w:rsid w:val="00293BA9"/>
    <w:rsid w:val="002D54CD"/>
    <w:rsid w:val="00320D9A"/>
    <w:rsid w:val="00402053"/>
    <w:rsid w:val="004A68E0"/>
    <w:rsid w:val="005756BB"/>
    <w:rsid w:val="00647A5A"/>
    <w:rsid w:val="00767218"/>
    <w:rsid w:val="007C1FEF"/>
    <w:rsid w:val="00835995"/>
    <w:rsid w:val="00875FCE"/>
    <w:rsid w:val="00887D81"/>
    <w:rsid w:val="008C49F9"/>
    <w:rsid w:val="00922267"/>
    <w:rsid w:val="0092281D"/>
    <w:rsid w:val="009748C0"/>
    <w:rsid w:val="009B5BB4"/>
    <w:rsid w:val="00A6222C"/>
    <w:rsid w:val="00B77010"/>
    <w:rsid w:val="00B81724"/>
    <w:rsid w:val="00BE57EB"/>
    <w:rsid w:val="00C94D18"/>
    <w:rsid w:val="00CE3BBA"/>
    <w:rsid w:val="00CE485B"/>
    <w:rsid w:val="00D142FA"/>
    <w:rsid w:val="00D423C8"/>
    <w:rsid w:val="00D57B5A"/>
    <w:rsid w:val="00D65831"/>
    <w:rsid w:val="00E12177"/>
    <w:rsid w:val="00E2410E"/>
    <w:rsid w:val="00E42F53"/>
    <w:rsid w:val="00E74F25"/>
    <w:rsid w:val="00EB1984"/>
    <w:rsid w:val="00EC7BA9"/>
    <w:rsid w:val="00EF4090"/>
    <w:rsid w:val="00F113DD"/>
    <w:rsid w:val="00FF1180"/>
    <w:rsid w:val="00FF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7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7A5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C7B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7BA9"/>
  </w:style>
  <w:style w:type="paragraph" w:styleId="Pidipagina">
    <w:name w:val="footer"/>
    <w:basedOn w:val="Normale"/>
    <w:link w:val="PidipaginaCarattere"/>
    <w:uiPriority w:val="99"/>
    <w:unhideWhenUsed/>
    <w:rsid w:val="00EC7B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7B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7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7A5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C7B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7BA9"/>
  </w:style>
  <w:style w:type="paragraph" w:styleId="Pidipagina">
    <w:name w:val="footer"/>
    <w:basedOn w:val="Normale"/>
    <w:link w:val="PidipaginaCarattere"/>
    <w:uiPriority w:val="99"/>
    <w:unhideWhenUsed/>
    <w:rsid w:val="00EC7B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7B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95645B42</Template>
  <TotalTime>2</TotalTime>
  <Pages>31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Loiudice</dc:creator>
  <cp:lastModifiedBy>Malucelli Lara</cp:lastModifiedBy>
  <cp:revision>4</cp:revision>
  <cp:lastPrinted>2018-04-13T11:03:00Z</cp:lastPrinted>
  <dcterms:created xsi:type="dcterms:W3CDTF">2018-04-13T10:58:00Z</dcterms:created>
  <dcterms:modified xsi:type="dcterms:W3CDTF">2018-04-13T11:03:00Z</dcterms:modified>
</cp:coreProperties>
</file>